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0" w:type="pct"/>
        <w:tblInd w:w="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2"/>
        <w:gridCol w:w="3059"/>
        <w:gridCol w:w="897"/>
        <w:gridCol w:w="3512"/>
      </w:tblGrid>
      <w:tr w:rsidR="00650259" w:rsidRPr="00846B76" w14:paraId="33075F31" w14:textId="77777777" w:rsidTr="004D2B5F">
        <w:sdt>
          <w:sdtPr>
            <w:id w:val="1621259925"/>
            <w:placeholder>
              <w:docPart w:val="475B38065D6C4D659A99A0A517583C5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vAlign w:val="bottom"/>
              </w:tcPr>
              <w:p w14:paraId="3269CC9B" w14:textId="77777777" w:rsidR="00650259" w:rsidRPr="00846B76" w:rsidRDefault="00346DE2" w:rsidP="00346DE2">
                <w:r w:rsidRPr="00346DE2">
                  <w:t>First Name</w:t>
                </w:r>
              </w:p>
            </w:tc>
          </w:sdtContent>
        </w:sdt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FDB16D3" w14:textId="79AC0D3D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3A098D00" w14:textId="77777777" w:rsidTr="004D2B5F">
        <w:sdt>
          <w:sdtPr>
            <w:id w:val="-1470592894"/>
            <w:placeholder>
              <w:docPart w:val="578A01B427474E929B93E4DB5675FC7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vAlign w:val="bottom"/>
              </w:tcPr>
              <w:p w14:paraId="3CDB99AB" w14:textId="77777777" w:rsidR="00650259" w:rsidRPr="00846B76" w:rsidRDefault="00346DE2" w:rsidP="00346DE2">
                <w:r w:rsidRPr="00346DE2">
                  <w:t>Last Name</w:t>
                </w:r>
              </w:p>
            </w:tc>
          </w:sdtContent>
        </w:sdt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FA2F7CF" w14:textId="6045FCA8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29148A84" w14:textId="77777777" w:rsidTr="004D2B5F">
        <w:sdt>
          <w:sdtPr>
            <w:id w:val="572943512"/>
            <w:placeholder>
              <w:docPart w:val="F046B6F705B343C6A6B2B1F90E7F182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vAlign w:val="bottom"/>
              </w:tcPr>
              <w:p w14:paraId="1B7319CF" w14:textId="77777777" w:rsidR="00650259" w:rsidRDefault="00346DE2" w:rsidP="00346DE2">
                <w:r w:rsidRPr="00346DE2">
                  <w:t>Address</w:t>
                </w:r>
              </w:p>
            </w:tc>
          </w:sdtContent>
        </w:sdt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9B1E7C0" w14:textId="786A294C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7B029858" w14:textId="77777777" w:rsidTr="004D2B5F">
        <w:sdt>
          <w:sdtPr>
            <w:id w:val="-521243642"/>
            <w:placeholder>
              <w:docPart w:val="59DAF0215B7544A4B1E54D21E92DBDA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vAlign w:val="bottom"/>
              </w:tcPr>
              <w:p w14:paraId="1412B4A9" w14:textId="77777777" w:rsidR="00650259" w:rsidRPr="00846B76" w:rsidRDefault="00346DE2" w:rsidP="00346DE2">
                <w:r w:rsidRPr="00346DE2">
                  <w:t>City/State/Zip</w:t>
                </w:r>
              </w:p>
            </w:tc>
          </w:sdtContent>
        </w:sdt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CA96E8B" w14:textId="0218BCB0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7EA00FFE" w14:textId="77777777" w:rsidTr="00DD3380">
        <w:sdt>
          <w:sdtPr>
            <w:id w:val="83577009"/>
            <w:placeholder>
              <w:docPart w:val="F8CD298FF9B241A194A6AFA51FDEAB1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vAlign w:val="bottom"/>
              </w:tcPr>
              <w:p w14:paraId="2D9B5D9C" w14:textId="77777777" w:rsidR="00650259" w:rsidRPr="00846B76" w:rsidRDefault="00346DE2" w:rsidP="00346DE2">
                <w:r w:rsidRPr="00346DE2">
                  <w:t>Home Phone</w:t>
                </w:r>
              </w:p>
            </w:tc>
          </w:sdtContent>
        </w:sdt>
        <w:tc>
          <w:tcPr>
            <w:tcW w:w="1634" w:type="pct"/>
            <w:tcBorders>
              <w:bottom w:val="single" w:sz="4" w:space="0" w:color="auto"/>
            </w:tcBorders>
            <w:vAlign w:val="bottom"/>
          </w:tcPr>
          <w:p w14:paraId="3C62E40B" w14:textId="36409D84" w:rsidR="00650259" w:rsidRPr="00846B76" w:rsidRDefault="00650259" w:rsidP="00346DE2">
            <w:pPr>
              <w:spacing w:before="240"/>
            </w:pPr>
          </w:p>
        </w:tc>
        <w:tc>
          <w:tcPr>
            <w:tcW w:w="479" w:type="pct"/>
            <w:vAlign w:val="bottom"/>
          </w:tcPr>
          <w:p w14:paraId="38D34094" w14:textId="3625516A" w:rsidR="00650259" w:rsidRPr="00846B76" w:rsidRDefault="00A0763D" w:rsidP="00346DE2">
            <w:r>
              <w:t>Email</w:t>
            </w:r>
          </w:p>
        </w:tc>
        <w:tc>
          <w:tcPr>
            <w:tcW w:w="1876" w:type="pct"/>
            <w:tcBorders>
              <w:bottom w:val="single" w:sz="4" w:space="0" w:color="auto"/>
            </w:tcBorders>
            <w:vAlign w:val="bottom"/>
          </w:tcPr>
          <w:p w14:paraId="1B614BA7" w14:textId="77C8EE54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4D5F6F09" w14:textId="77777777" w:rsidTr="004D2B5F">
        <w:tc>
          <w:tcPr>
            <w:tcW w:w="1011" w:type="pct"/>
            <w:vAlign w:val="bottom"/>
          </w:tcPr>
          <w:p w14:paraId="5D928AAB" w14:textId="7469B276" w:rsidR="00650259" w:rsidRPr="00846B76" w:rsidRDefault="00A0763D" w:rsidP="00346DE2">
            <w:r>
              <w:t>Dog’s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9DEA4A7" w14:textId="391615AF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13B4CEEE" w14:textId="77777777" w:rsidTr="004D2B5F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61339A56" w14:textId="77777777" w:rsidR="00650259" w:rsidRPr="00846B76" w:rsidRDefault="00650259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46DE2" w:rsidRPr="00846B76" w14:paraId="508550E5" w14:textId="77777777" w:rsidTr="004D2B5F">
        <w:tc>
          <w:tcPr>
            <w:tcW w:w="5000" w:type="pct"/>
            <w:gridSpan w:val="4"/>
            <w:vAlign w:val="bottom"/>
          </w:tcPr>
          <w:p w14:paraId="17EDE00F" w14:textId="520F7357" w:rsidR="00077D9F" w:rsidRDefault="00B104D3" w:rsidP="001C4A3D">
            <w:pPr>
              <w:spacing w:before="240"/>
            </w:pPr>
            <w:r w:rsidRPr="00077D9F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4139C87" wp14:editId="3B677212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359410</wp:posOffset>
                      </wp:positionV>
                      <wp:extent cx="5890260" cy="7620"/>
                      <wp:effectExtent l="0" t="0" r="34290" b="30480"/>
                      <wp:wrapNone/>
                      <wp:docPr id="270251538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90260" cy="7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A755AF" id="Straight Connector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pt,28.3pt" to="46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077D9F" w:rsidRPr="00DD3380">
              <w:rPr>
                <w:rFonts w:cstheme="minorHAnsi"/>
                <w:bCs/>
              </w:rPr>
              <w:t>Testing is $25 per test.  Day of Show entries will be permitted as space allows.</w:t>
            </w:r>
            <w:r w:rsidR="00077D9F">
              <w:rPr>
                <w:rFonts w:cstheme="minorHAnsi"/>
                <w:b/>
              </w:rPr>
              <w:t xml:space="preserve">  </w:t>
            </w:r>
          </w:p>
          <w:p w14:paraId="04C7253B" w14:textId="04B93EEB" w:rsidR="00346DE2" w:rsidRPr="00077D9F" w:rsidRDefault="0005451B" w:rsidP="001C4A3D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Download this </w:t>
            </w:r>
            <w:r w:rsidR="00D25EA7">
              <w:rPr>
                <w:b/>
                <w:bCs/>
              </w:rPr>
              <w:t>document</w:t>
            </w:r>
            <w:r>
              <w:rPr>
                <w:b/>
                <w:bCs/>
              </w:rPr>
              <w:t xml:space="preserve"> to your computer. </w:t>
            </w:r>
            <w:r w:rsidR="000D7AD5">
              <w:rPr>
                <w:b/>
                <w:bCs/>
              </w:rPr>
              <w:t>You can the</w:t>
            </w:r>
            <w:r w:rsidR="00E464C7">
              <w:rPr>
                <w:b/>
                <w:bCs/>
              </w:rPr>
              <w:t>n p</w:t>
            </w:r>
            <w:r w:rsidR="00D25EA7">
              <w:rPr>
                <w:b/>
                <w:bCs/>
              </w:rPr>
              <w:t>ull up that file</w:t>
            </w:r>
            <w:r w:rsidR="004D2174">
              <w:rPr>
                <w:b/>
                <w:bCs/>
              </w:rPr>
              <w:t xml:space="preserve"> and</w:t>
            </w:r>
            <w:r w:rsidR="00D25EA7">
              <w:rPr>
                <w:b/>
                <w:bCs/>
              </w:rPr>
              <w:t xml:space="preserve"> p</w:t>
            </w:r>
            <w:r w:rsidR="00D0269A" w:rsidRPr="00077D9F">
              <w:rPr>
                <w:b/>
                <w:bCs/>
              </w:rPr>
              <w:t>lace a “X” in the box of the items you</w:t>
            </w:r>
            <w:r w:rsidR="00A0763D" w:rsidRPr="00077D9F">
              <w:rPr>
                <w:b/>
                <w:bCs/>
              </w:rPr>
              <w:t xml:space="preserve"> would like to register to test for:</w:t>
            </w:r>
            <w:r w:rsidR="004D2174">
              <w:rPr>
                <w:b/>
                <w:bCs/>
              </w:rPr>
              <w:t xml:space="preserve"> (Note, you may have to click “enable editing.”)</w:t>
            </w:r>
          </w:p>
          <w:p w14:paraId="1A733357" w14:textId="4F3FB36E" w:rsidR="004D2B5F" w:rsidRPr="00077D9F" w:rsidRDefault="004D2B5F" w:rsidP="001C4A3D">
            <w:pPr>
              <w:spacing w:before="240"/>
              <w:rPr>
                <w:sz w:val="16"/>
                <w:szCs w:val="16"/>
              </w:rPr>
            </w:pPr>
          </w:p>
        </w:tc>
      </w:tr>
      <w:tr w:rsidR="00650259" w:rsidRPr="00846B76" w14:paraId="373AC16D" w14:textId="77777777" w:rsidTr="004D2B5F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947"/>
              <w:gridCol w:w="2250"/>
              <w:gridCol w:w="3937"/>
            </w:tblGrid>
            <w:tr w:rsidR="004D2B5F" w14:paraId="38385FF6" w14:textId="77777777" w:rsidTr="00D0269A">
              <w:tc>
                <w:tcPr>
                  <w:tcW w:w="2947" w:type="dxa"/>
                </w:tcPr>
                <w:p w14:paraId="1EFDBFFE" w14:textId="304C2998" w:rsidR="004D2B5F" w:rsidRPr="00D0269A" w:rsidRDefault="00D0269A" w:rsidP="00D0269A">
                  <w:pPr>
                    <w:jc w:val="center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Check your test items</w:t>
                  </w:r>
                </w:p>
              </w:tc>
              <w:tc>
                <w:tcPr>
                  <w:tcW w:w="2250" w:type="dxa"/>
                </w:tcPr>
                <w:p w14:paraId="07BB39B6" w14:textId="4B367EC3" w:rsidR="004D2B5F" w:rsidRPr="00D0269A" w:rsidRDefault="00D0269A" w:rsidP="00D0269A">
                  <w:pPr>
                    <w:jc w:val="center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Date</w:t>
                  </w:r>
                </w:p>
              </w:tc>
              <w:tc>
                <w:tcPr>
                  <w:tcW w:w="3937" w:type="dxa"/>
                </w:tcPr>
                <w:p w14:paraId="34A1A4B4" w14:textId="01A12F23" w:rsidR="004D2B5F" w:rsidRPr="00D0269A" w:rsidRDefault="00D0269A" w:rsidP="00D0269A">
                  <w:pPr>
                    <w:jc w:val="center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Test Item</w:t>
                  </w:r>
                </w:p>
              </w:tc>
            </w:tr>
            <w:tr w:rsidR="004D2B5F" w14:paraId="41D7B813" w14:textId="77777777" w:rsidTr="00D0269A">
              <w:tc>
                <w:tcPr>
                  <w:tcW w:w="2947" w:type="dxa"/>
                </w:tcPr>
                <w:p w14:paraId="65C640A6" w14:textId="726BF20A" w:rsidR="004D2B5F" w:rsidRPr="00D0269A" w:rsidRDefault="004D2B5F" w:rsidP="00D0269A">
                  <w:pPr>
                    <w:jc w:val="center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2250" w:type="dxa"/>
                </w:tcPr>
                <w:p w14:paraId="01AB09CF" w14:textId="50FD2EF7" w:rsidR="004D2B5F" w:rsidRPr="00D0269A" w:rsidRDefault="00D0269A" w:rsidP="00D0269A">
                  <w:pPr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Friday</w:t>
                  </w:r>
                  <w:r w:rsidR="00D52353">
                    <w:rPr>
                      <w:rFonts w:cstheme="minorHAnsi"/>
                      <w:bCs/>
                    </w:rPr>
                    <w:t xml:space="preserve"> </w:t>
                  </w:r>
                  <w:r w:rsidRPr="00D0269A">
                    <w:rPr>
                      <w:rFonts w:cstheme="minorHAnsi"/>
                      <w:bCs/>
                    </w:rPr>
                    <w:t>11/1/24</w:t>
                  </w:r>
                </w:p>
              </w:tc>
              <w:tc>
                <w:tcPr>
                  <w:tcW w:w="3937" w:type="dxa"/>
                </w:tcPr>
                <w:p w14:paraId="19A3F416" w14:textId="49A22D22" w:rsidR="004D2B5F" w:rsidRPr="00D0269A" w:rsidRDefault="00D0269A" w:rsidP="00D0269A">
                  <w:pPr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Canine Good Citizen (CGC)</w:t>
                  </w:r>
                </w:p>
              </w:tc>
            </w:tr>
            <w:tr w:rsidR="004D2B5F" w14:paraId="22719464" w14:textId="77777777" w:rsidTr="00D0269A">
              <w:tc>
                <w:tcPr>
                  <w:tcW w:w="2947" w:type="dxa"/>
                </w:tcPr>
                <w:p w14:paraId="0BBD97B5" w14:textId="77777777" w:rsidR="004D2B5F" w:rsidRPr="00D0269A" w:rsidRDefault="004D2B5F" w:rsidP="00D0269A">
                  <w:pPr>
                    <w:jc w:val="center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2250" w:type="dxa"/>
                </w:tcPr>
                <w:p w14:paraId="0371B653" w14:textId="6C7493AD" w:rsidR="004D2B5F" w:rsidRPr="00D0269A" w:rsidRDefault="00D0269A" w:rsidP="00D0269A">
                  <w:pPr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Friday 11/1/24</w:t>
                  </w:r>
                </w:p>
              </w:tc>
              <w:tc>
                <w:tcPr>
                  <w:tcW w:w="3937" w:type="dxa"/>
                </w:tcPr>
                <w:p w14:paraId="3C6C5124" w14:textId="1506C540" w:rsidR="004D2B5F" w:rsidRPr="00D0269A" w:rsidRDefault="00D0269A" w:rsidP="00D0269A">
                  <w:pPr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Community Canine (CGCA)</w:t>
                  </w:r>
                </w:p>
              </w:tc>
            </w:tr>
            <w:tr w:rsidR="004D2B5F" w14:paraId="54E7EC8F" w14:textId="77777777" w:rsidTr="00D0269A">
              <w:tc>
                <w:tcPr>
                  <w:tcW w:w="2947" w:type="dxa"/>
                </w:tcPr>
                <w:p w14:paraId="7A5690A6" w14:textId="77777777" w:rsidR="004D2B5F" w:rsidRPr="00D0269A" w:rsidRDefault="004D2B5F" w:rsidP="00D0269A">
                  <w:pPr>
                    <w:jc w:val="center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2250" w:type="dxa"/>
                </w:tcPr>
                <w:p w14:paraId="65F825B7" w14:textId="4D8538B4" w:rsidR="004D2B5F" w:rsidRPr="00D0269A" w:rsidRDefault="00D0269A" w:rsidP="00D0269A">
                  <w:pPr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Friday 11/1/24</w:t>
                  </w:r>
                </w:p>
              </w:tc>
              <w:tc>
                <w:tcPr>
                  <w:tcW w:w="3937" w:type="dxa"/>
                </w:tcPr>
                <w:p w14:paraId="7BCBCF98" w14:textId="6A8A6481" w:rsidR="004D2B5F" w:rsidRPr="00D0269A" w:rsidRDefault="00D0269A" w:rsidP="00D0269A">
                  <w:pPr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Trick Dog Novice (TKN)</w:t>
                  </w:r>
                </w:p>
              </w:tc>
            </w:tr>
            <w:tr w:rsidR="004D2B5F" w14:paraId="27563203" w14:textId="77777777" w:rsidTr="00D0269A">
              <w:tc>
                <w:tcPr>
                  <w:tcW w:w="2947" w:type="dxa"/>
                </w:tcPr>
                <w:p w14:paraId="606B0AFB" w14:textId="77777777" w:rsidR="004D2B5F" w:rsidRPr="00D0269A" w:rsidRDefault="004D2B5F" w:rsidP="00D0269A">
                  <w:pPr>
                    <w:jc w:val="center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2250" w:type="dxa"/>
                </w:tcPr>
                <w:p w14:paraId="059121A5" w14:textId="35195E19" w:rsidR="004D2B5F" w:rsidRPr="00D0269A" w:rsidRDefault="00D0269A" w:rsidP="00D0269A">
                  <w:pPr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Friday 11/1/24</w:t>
                  </w:r>
                </w:p>
              </w:tc>
              <w:tc>
                <w:tcPr>
                  <w:tcW w:w="3937" w:type="dxa"/>
                </w:tcPr>
                <w:p w14:paraId="2BC45DFB" w14:textId="39D525DA" w:rsidR="004D2B5F" w:rsidRPr="00D0269A" w:rsidRDefault="00D0269A" w:rsidP="00D0269A">
                  <w:pPr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Trick Dog Intermediate (TKI)</w:t>
                  </w:r>
                </w:p>
              </w:tc>
            </w:tr>
            <w:tr w:rsidR="004D2B5F" w14:paraId="2DC3AB98" w14:textId="77777777" w:rsidTr="00D0269A">
              <w:tc>
                <w:tcPr>
                  <w:tcW w:w="2947" w:type="dxa"/>
                </w:tcPr>
                <w:p w14:paraId="30C97009" w14:textId="77777777" w:rsidR="004D2B5F" w:rsidRPr="00D0269A" w:rsidRDefault="004D2B5F" w:rsidP="00D0269A">
                  <w:pPr>
                    <w:jc w:val="center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2250" w:type="dxa"/>
                </w:tcPr>
                <w:p w14:paraId="3ADBE608" w14:textId="71DD6C4B" w:rsidR="004D2B5F" w:rsidRPr="00D0269A" w:rsidRDefault="00D0269A" w:rsidP="00D0269A">
                  <w:pPr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Friday 11/1/24</w:t>
                  </w:r>
                </w:p>
              </w:tc>
              <w:tc>
                <w:tcPr>
                  <w:tcW w:w="3937" w:type="dxa"/>
                </w:tcPr>
                <w:p w14:paraId="211495CD" w14:textId="773F8A71" w:rsidR="004D2B5F" w:rsidRPr="00D0269A" w:rsidRDefault="00D0269A" w:rsidP="00D0269A">
                  <w:pPr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Trick Dog Advanced (TKA)</w:t>
                  </w:r>
                </w:p>
              </w:tc>
            </w:tr>
            <w:tr w:rsidR="00D0269A" w14:paraId="21883C02" w14:textId="77777777" w:rsidTr="00E36809">
              <w:tc>
                <w:tcPr>
                  <w:tcW w:w="9134" w:type="dxa"/>
                  <w:gridSpan w:val="3"/>
                </w:tcPr>
                <w:p w14:paraId="5651F747" w14:textId="77777777" w:rsidR="00D0269A" w:rsidRPr="00D0269A" w:rsidRDefault="00D0269A" w:rsidP="00D0269A">
                  <w:pPr>
                    <w:jc w:val="center"/>
                    <w:rPr>
                      <w:rFonts w:cstheme="minorHAnsi"/>
                      <w:bCs/>
                    </w:rPr>
                  </w:pPr>
                </w:p>
              </w:tc>
            </w:tr>
            <w:tr w:rsidR="004D2B5F" w14:paraId="0ED9AB8F" w14:textId="77777777" w:rsidTr="00D0269A">
              <w:tc>
                <w:tcPr>
                  <w:tcW w:w="2947" w:type="dxa"/>
                </w:tcPr>
                <w:p w14:paraId="0272CAB5" w14:textId="77777777" w:rsidR="004D2B5F" w:rsidRPr="00D0269A" w:rsidRDefault="004D2B5F" w:rsidP="00D0269A">
                  <w:pPr>
                    <w:jc w:val="center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2250" w:type="dxa"/>
                </w:tcPr>
                <w:p w14:paraId="08D73B27" w14:textId="66FF8052" w:rsidR="004D2B5F" w:rsidRPr="00D0269A" w:rsidRDefault="00D0269A" w:rsidP="00D0269A">
                  <w:pPr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Saturday 11/2/24</w:t>
                  </w:r>
                </w:p>
              </w:tc>
              <w:tc>
                <w:tcPr>
                  <w:tcW w:w="3937" w:type="dxa"/>
                </w:tcPr>
                <w:p w14:paraId="4404FFE4" w14:textId="414AB0EA" w:rsidR="004D2B5F" w:rsidRPr="00D0269A" w:rsidRDefault="00D0269A" w:rsidP="00D0269A">
                  <w:pPr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Canine Good Citizen (CGC)</w:t>
                  </w:r>
                </w:p>
              </w:tc>
            </w:tr>
            <w:tr w:rsidR="004D2B5F" w14:paraId="2BF7047F" w14:textId="77777777" w:rsidTr="00D0269A">
              <w:tc>
                <w:tcPr>
                  <w:tcW w:w="2947" w:type="dxa"/>
                </w:tcPr>
                <w:p w14:paraId="4F973A0E" w14:textId="32316EA2" w:rsidR="004D2B5F" w:rsidRPr="00D0269A" w:rsidRDefault="004D2B5F" w:rsidP="00D0269A">
                  <w:pPr>
                    <w:jc w:val="center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2250" w:type="dxa"/>
                </w:tcPr>
                <w:p w14:paraId="779B1242" w14:textId="21DF6F88" w:rsidR="004D2B5F" w:rsidRPr="00D0269A" w:rsidRDefault="00D0269A" w:rsidP="00D0269A">
                  <w:pPr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Saturday 11/2/24</w:t>
                  </w:r>
                </w:p>
              </w:tc>
              <w:tc>
                <w:tcPr>
                  <w:tcW w:w="3937" w:type="dxa"/>
                </w:tcPr>
                <w:p w14:paraId="131872C1" w14:textId="091E4C5B" w:rsidR="004D2B5F" w:rsidRPr="00D0269A" w:rsidRDefault="00D0269A" w:rsidP="00D0269A">
                  <w:pPr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Community Canine (CGCA)</w:t>
                  </w:r>
                </w:p>
              </w:tc>
            </w:tr>
            <w:tr w:rsidR="004D2B5F" w14:paraId="4D85AEE2" w14:textId="77777777" w:rsidTr="00D0269A">
              <w:tc>
                <w:tcPr>
                  <w:tcW w:w="2947" w:type="dxa"/>
                </w:tcPr>
                <w:p w14:paraId="3E744052" w14:textId="77777777" w:rsidR="004D2B5F" w:rsidRPr="00D0269A" w:rsidRDefault="004D2B5F" w:rsidP="00D0269A">
                  <w:pPr>
                    <w:jc w:val="center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2250" w:type="dxa"/>
                </w:tcPr>
                <w:p w14:paraId="0CD46EDF" w14:textId="40BFCA5B" w:rsidR="004D2B5F" w:rsidRPr="00D0269A" w:rsidRDefault="00D0269A" w:rsidP="00D0269A">
                  <w:pPr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Saturday 11/2/24</w:t>
                  </w:r>
                </w:p>
              </w:tc>
              <w:tc>
                <w:tcPr>
                  <w:tcW w:w="3937" w:type="dxa"/>
                </w:tcPr>
                <w:p w14:paraId="4CAE15C3" w14:textId="27515A3E" w:rsidR="004D2B5F" w:rsidRPr="00D0269A" w:rsidRDefault="00D0269A" w:rsidP="00D0269A">
                  <w:pPr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Trick Dog Novice (TKN)</w:t>
                  </w:r>
                </w:p>
              </w:tc>
            </w:tr>
            <w:tr w:rsidR="004D2B5F" w14:paraId="2A512A23" w14:textId="77777777" w:rsidTr="00D0269A">
              <w:tc>
                <w:tcPr>
                  <w:tcW w:w="2947" w:type="dxa"/>
                </w:tcPr>
                <w:p w14:paraId="1C92F42A" w14:textId="77777777" w:rsidR="004D2B5F" w:rsidRPr="00D0269A" w:rsidRDefault="004D2B5F" w:rsidP="00D0269A">
                  <w:pPr>
                    <w:jc w:val="center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2250" w:type="dxa"/>
                </w:tcPr>
                <w:p w14:paraId="4CAD9D7D" w14:textId="19726AEB" w:rsidR="004D2B5F" w:rsidRPr="00D0269A" w:rsidRDefault="00D0269A" w:rsidP="00D0269A">
                  <w:pPr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Saturday 11/2/24</w:t>
                  </w:r>
                </w:p>
              </w:tc>
              <w:tc>
                <w:tcPr>
                  <w:tcW w:w="3937" w:type="dxa"/>
                </w:tcPr>
                <w:p w14:paraId="3B7FA106" w14:textId="2BEB26FD" w:rsidR="00D0269A" w:rsidRPr="00D0269A" w:rsidRDefault="00D0269A" w:rsidP="00D0269A">
                  <w:pPr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Trick Dog Intermediate (TKI)</w:t>
                  </w:r>
                </w:p>
              </w:tc>
            </w:tr>
            <w:tr w:rsidR="00D0269A" w14:paraId="372FA6FF" w14:textId="77777777" w:rsidTr="00D0269A">
              <w:tc>
                <w:tcPr>
                  <w:tcW w:w="2947" w:type="dxa"/>
                </w:tcPr>
                <w:p w14:paraId="5DC80D86" w14:textId="77777777" w:rsidR="00D0269A" w:rsidRPr="00D0269A" w:rsidRDefault="00D0269A" w:rsidP="00D0269A">
                  <w:pPr>
                    <w:jc w:val="center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2250" w:type="dxa"/>
                </w:tcPr>
                <w:p w14:paraId="5EBBB6CD" w14:textId="4DE617EF" w:rsidR="00D0269A" w:rsidRPr="00D0269A" w:rsidRDefault="00D0269A" w:rsidP="00D0269A">
                  <w:pPr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Saturday 11/2/24</w:t>
                  </w:r>
                </w:p>
              </w:tc>
              <w:tc>
                <w:tcPr>
                  <w:tcW w:w="3937" w:type="dxa"/>
                </w:tcPr>
                <w:p w14:paraId="6260D09B" w14:textId="4589FAA9" w:rsidR="00D0269A" w:rsidRPr="00D0269A" w:rsidRDefault="00D0269A" w:rsidP="00D0269A">
                  <w:pPr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Trick Dog Advanced (TKA)</w:t>
                  </w:r>
                </w:p>
              </w:tc>
            </w:tr>
          </w:tbl>
          <w:p w14:paraId="2D7A9C9D" w14:textId="77777777" w:rsidR="00650259" w:rsidRDefault="00650259" w:rsidP="00977F99">
            <w:pPr>
              <w:rPr>
                <w:rFonts w:cstheme="minorHAnsi"/>
                <w:b/>
              </w:rPr>
            </w:pPr>
          </w:p>
          <w:p w14:paraId="3231E3D8" w14:textId="3B107C89" w:rsidR="00077D9F" w:rsidRDefault="00D25EA7" w:rsidP="00977F99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Then, p</w:t>
            </w:r>
            <w:r w:rsidR="00D0269A">
              <w:rPr>
                <w:rFonts w:cstheme="minorHAnsi"/>
                <w:b/>
              </w:rPr>
              <w:t xml:space="preserve">lease </w:t>
            </w:r>
            <w:r w:rsidR="00D52353">
              <w:rPr>
                <w:rFonts w:cstheme="minorHAnsi"/>
                <w:b/>
              </w:rPr>
              <w:t xml:space="preserve">save this form to your computer, then attach it to an </w:t>
            </w:r>
            <w:r w:rsidR="00D0269A">
              <w:rPr>
                <w:rFonts w:cstheme="minorHAnsi"/>
                <w:b/>
              </w:rPr>
              <w:t>email to</w:t>
            </w:r>
            <w:r w:rsidR="00D52353">
              <w:rPr>
                <w:rFonts w:cstheme="minorHAnsi"/>
                <w:b/>
              </w:rPr>
              <w:t xml:space="preserve">: </w:t>
            </w:r>
            <w:hyperlink r:id="rId11" w:history="1">
              <w:r w:rsidR="00D52353" w:rsidRPr="00D52353">
                <w:rPr>
                  <w:rStyle w:val="Hyperlink"/>
                  <w:rFonts w:cstheme="minorHAnsi"/>
                  <w:b/>
                </w:rPr>
                <w:t>mailto:"Tri-State Kennel Club" &lt;positivedogs@joplindogs.com&gt;</w:t>
              </w:r>
            </w:hyperlink>
          </w:p>
          <w:p w14:paraId="487BFF32" w14:textId="77777777" w:rsidR="00077D9F" w:rsidRDefault="00077D9F" w:rsidP="00977F99">
            <w:pPr>
              <w:rPr>
                <w:rFonts w:cstheme="minorHAnsi"/>
                <w:b/>
              </w:rPr>
            </w:pPr>
          </w:p>
          <w:p w14:paraId="3509B649" w14:textId="3B8FEF7E" w:rsidR="00DD3380" w:rsidRDefault="00D0269A" w:rsidP="00977F99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Then </w:t>
            </w:r>
            <w:r w:rsidR="00840667">
              <w:rPr>
                <w:rFonts w:cstheme="minorHAnsi"/>
                <w:b/>
              </w:rPr>
              <w:t xml:space="preserve">scroll to the bottom of the page to </w:t>
            </w:r>
            <w:r>
              <w:rPr>
                <w:rFonts w:cstheme="minorHAnsi"/>
                <w:b/>
              </w:rPr>
              <w:t>pay for your testing at</w:t>
            </w:r>
            <w:r w:rsidR="00B104D3">
              <w:rPr>
                <w:rFonts w:cstheme="minorHAnsi"/>
                <w:b/>
              </w:rPr>
              <w:t>:</w:t>
            </w:r>
            <w:r w:rsidR="00077D9F">
              <w:rPr>
                <w:rFonts w:cstheme="minorHAnsi"/>
                <w:b/>
              </w:rPr>
              <w:t xml:space="preserve"> </w:t>
            </w:r>
            <w:hyperlink r:id="rId12" w:history="1">
              <w:r w:rsidR="00077D9F" w:rsidRPr="00376871">
                <w:rPr>
                  <w:rStyle w:val="Hyperlink"/>
                  <w:rFonts w:cstheme="minorHAnsi"/>
                  <w:b/>
                </w:rPr>
                <w:t>https://joplindogs.com/dog-show-products/</w:t>
              </w:r>
            </w:hyperlink>
            <w:r w:rsidR="00DD3380">
              <w:rPr>
                <w:rFonts w:cstheme="minorHAnsi"/>
                <w:b/>
              </w:rPr>
              <w:t xml:space="preserve">       </w:t>
            </w:r>
          </w:p>
          <w:p w14:paraId="5554F4A8" w14:textId="29FF56BD" w:rsidR="00A0763D" w:rsidRPr="00846B76" w:rsidRDefault="00DD3380" w:rsidP="00D52353">
            <w:pPr>
              <w:rPr>
                <w:rFonts w:asciiTheme="majorHAnsi" w:hAnsiTheme="majorHAnsi"/>
                <w:b/>
                <w:sz w:val="8"/>
              </w:rPr>
            </w:pPr>
            <w:r>
              <w:rPr>
                <w:rFonts w:cstheme="minorHAnsi"/>
                <w:b/>
              </w:rPr>
              <w:t xml:space="preserve">NOTE:  Dogs testing for Trick Dog </w:t>
            </w:r>
            <w:r w:rsidRPr="00DD3380">
              <w:rPr>
                <w:rFonts w:cstheme="minorHAnsi"/>
                <w:b/>
                <w:u w:val="single"/>
              </w:rPr>
              <w:t>MUST BRING YOUR OWN PROPS</w:t>
            </w:r>
            <w:r>
              <w:rPr>
                <w:rFonts w:cstheme="minorHAnsi"/>
                <w:b/>
              </w:rPr>
              <w:t>.</w:t>
            </w:r>
          </w:p>
        </w:tc>
      </w:tr>
    </w:tbl>
    <w:p w14:paraId="641B37C1" w14:textId="5D3F21A1" w:rsidR="00CE6104" w:rsidRPr="00E677FE" w:rsidRDefault="00CE6104" w:rsidP="00E677FE">
      <w:pPr>
        <w:spacing w:after="0"/>
        <w:rPr>
          <w:sz w:val="16"/>
          <w:szCs w:val="16"/>
        </w:rPr>
      </w:pPr>
    </w:p>
    <w:sectPr w:rsidR="00CE6104" w:rsidRPr="00E677FE" w:rsidSect="004D2174">
      <w:headerReference w:type="default" r:id="rId13"/>
      <w:footerReference w:type="default" r:id="rId14"/>
      <w:pgSz w:w="12240" w:h="15840"/>
      <w:pgMar w:top="1152" w:right="1440" w:bottom="576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8D70E0" w14:textId="77777777" w:rsidR="00595F08" w:rsidRDefault="00595F08" w:rsidP="00650259">
      <w:pPr>
        <w:spacing w:after="0" w:line="240" w:lineRule="auto"/>
      </w:pPr>
      <w:r>
        <w:separator/>
      </w:r>
    </w:p>
  </w:endnote>
  <w:endnote w:type="continuationSeparator" w:id="0">
    <w:p w14:paraId="18D93DF4" w14:textId="77777777" w:rsidR="00595F08" w:rsidRDefault="00595F08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EDAABCA-AF42-4C0A-84C4-F030EBCEB09A}"/>
    <w:embedBold r:id="rId2" w:fontKey="{2256F6B3-B3C8-4E2B-A997-D1562234DA8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B54E891-0A16-4080-B4BC-72E37F2C690D}"/>
    <w:embedBold r:id="rId4" w:fontKey="{526F1CFC-7ADF-4DC9-8EC6-7F5731DF4114}"/>
    <w:embedItalic r:id="rId5" w:fontKey="{BD05D7BD-14A6-4FA6-8DEE-21736F689A1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232336F-7423-46C1-9451-2692B8C570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14:paraId="40F311F9" w14:textId="77777777" w:rsidTr="00C4167A">
      <w:tc>
        <w:tcPr>
          <w:tcW w:w="4675" w:type="dxa"/>
          <w:vAlign w:val="center"/>
        </w:tcPr>
        <w:p w14:paraId="13D458C6" w14:textId="15BF41F7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545E4E6A" w14:textId="6552691C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480552A6" w14:textId="77777777" w:rsidR="00731F26" w:rsidRDefault="00731F26" w:rsidP="00246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465B9C" w14:textId="77777777" w:rsidR="00595F08" w:rsidRDefault="00595F08" w:rsidP="00650259">
      <w:pPr>
        <w:spacing w:after="0" w:line="240" w:lineRule="auto"/>
      </w:pPr>
      <w:r>
        <w:separator/>
      </w:r>
    </w:p>
  </w:footnote>
  <w:footnote w:type="continuationSeparator" w:id="0">
    <w:p w14:paraId="33BEB0D2" w14:textId="77777777" w:rsidR="00595F08" w:rsidRDefault="00595F08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Ind w:w="90" w:type="dxa"/>
      <w:shd w:val="clear" w:color="auto" w:fill="731F1C" w:themeFill="accent5"/>
      <w:tblLook w:val="04A0" w:firstRow="1" w:lastRow="0" w:firstColumn="1" w:lastColumn="0" w:noHBand="0" w:noVBand="1"/>
    </w:tblPr>
    <w:tblGrid>
      <w:gridCol w:w="1086"/>
      <w:gridCol w:w="8000"/>
    </w:tblGrid>
    <w:tr w:rsidR="00D26FAE" w:rsidRPr="00731F26" w14:paraId="7D2912A2" w14:textId="77777777" w:rsidTr="00D26FAE">
      <w:trPr>
        <w:trHeight w:val="990"/>
      </w:trPr>
      <w:tc>
        <w:tcPr>
          <w:tcW w:w="732" w:type="dxa"/>
          <w:shd w:val="clear" w:color="auto" w:fill="731F1C" w:themeFill="accent5"/>
          <w:vAlign w:val="center"/>
        </w:tcPr>
        <w:p w14:paraId="28579612" w14:textId="2E3A01A5" w:rsidR="00D52353" w:rsidRPr="00731F26" w:rsidRDefault="00D26FAE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53FC916A" wp14:editId="7EEB08AC">
                <wp:extent cx="548640" cy="563602"/>
                <wp:effectExtent l="0" t="0" r="3810" b="8255"/>
                <wp:docPr id="1207145979" name="Picture 1" descr="A blue paw print with silver border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07145979" name="Picture 1" descr="A blue paw print with silver border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837473B0-CC2E-450A-ABE3-18F120FF3D39}">
                              <a1611:picAttrSrcUrl xmlns:a1611="http://schemas.microsoft.com/office/drawing/2016/11/main" r:i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640" cy="5636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731F1C" w:themeFill="accent5"/>
          <w:vAlign w:val="center"/>
        </w:tcPr>
        <w:p w14:paraId="39E77658" w14:textId="1F943173" w:rsidR="00DD3380" w:rsidRDefault="00A0763D" w:rsidP="00DD3380">
          <w:pPr>
            <w:spacing w:after="0"/>
            <w:jc w:val="center"/>
            <w:rPr>
              <w:rFonts w:ascii="Corbel" w:eastAsia="Calibri" w:hAnsi="Corbel" w:cs="Times New Roman"/>
              <w:b/>
              <w:color w:val="FFFFFF"/>
              <w:sz w:val="44"/>
            </w:rPr>
          </w:pPr>
          <w:r>
            <w:rPr>
              <w:rFonts w:ascii="Corbel" w:eastAsia="Calibri" w:hAnsi="Corbel" w:cs="Times New Roman"/>
              <w:b/>
              <w:color w:val="FFFFFF"/>
              <w:sz w:val="44"/>
            </w:rPr>
            <w:t>T</w:t>
          </w:r>
          <w:r w:rsidR="00DD3380">
            <w:rPr>
              <w:rFonts w:ascii="Corbel" w:eastAsia="Calibri" w:hAnsi="Corbel" w:cs="Times New Roman"/>
              <w:b/>
              <w:color w:val="FFFFFF"/>
              <w:sz w:val="44"/>
            </w:rPr>
            <w:t>ri-State Kennel Club, Inc.</w:t>
          </w:r>
        </w:p>
        <w:p w14:paraId="4324FDCA" w14:textId="4F4E53C9" w:rsidR="00D52353" w:rsidRPr="00731F26" w:rsidRDefault="00A0763D" w:rsidP="00DD3380">
          <w:pPr>
            <w:spacing w:after="0"/>
            <w:jc w:val="center"/>
            <w:rPr>
              <w:rFonts w:ascii="Corbel" w:eastAsia="Calibri" w:hAnsi="Corbel" w:cs="Times New Roman"/>
              <w:color w:val="FFFFFF"/>
              <w:sz w:val="44"/>
            </w:rPr>
          </w:pPr>
          <w:r>
            <w:rPr>
              <w:rFonts w:ascii="Corbel" w:eastAsia="Calibri" w:hAnsi="Corbel" w:cs="Times New Roman"/>
              <w:b/>
              <w:color w:val="FFFFFF"/>
              <w:sz w:val="44"/>
            </w:rPr>
            <w:t xml:space="preserve">Trick Dog &amp; CGC </w:t>
          </w:r>
          <w:r w:rsidR="00DD3380">
            <w:rPr>
              <w:rFonts w:ascii="Corbel" w:eastAsia="Calibri" w:hAnsi="Corbel" w:cs="Times New Roman"/>
              <w:b/>
              <w:color w:val="FFFFFF"/>
              <w:sz w:val="44"/>
            </w:rPr>
            <w:t>Testing Re</w:t>
          </w:r>
          <w:r>
            <w:rPr>
              <w:rFonts w:ascii="Corbel" w:eastAsia="Calibri" w:hAnsi="Corbel" w:cs="Times New Roman"/>
              <w:b/>
              <w:color w:val="FFFFFF"/>
              <w:sz w:val="44"/>
            </w:rPr>
            <w:t>gistration</w:t>
          </w:r>
        </w:p>
      </w:tc>
    </w:tr>
  </w:tbl>
  <w:p w14:paraId="2BBCD267" w14:textId="26D7573A" w:rsidR="00650259" w:rsidRDefault="00650259" w:rsidP="00731F26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993753929">
    <w:abstractNumId w:val="11"/>
  </w:num>
  <w:num w:numId="2" w16cid:durableId="314529824">
    <w:abstractNumId w:val="7"/>
  </w:num>
  <w:num w:numId="3" w16cid:durableId="1238324232">
    <w:abstractNumId w:val="15"/>
  </w:num>
  <w:num w:numId="4" w16cid:durableId="1675496856">
    <w:abstractNumId w:val="12"/>
  </w:num>
  <w:num w:numId="5" w16cid:durableId="1330979639">
    <w:abstractNumId w:val="13"/>
  </w:num>
  <w:num w:numId="6" w16cid:durableId="756948313">
    <w:abstractNumId w:val="19"/>
  </w:num>
  <w:num w:numId="7" w16cid:durableId="355083540">
    <w:abstractNumId w:val="6"/>
  </w:num>
  <w:num w:numId="8" w16cid:durableId="817107789">
    <w:abstractNumId w:val="10"/>
  </w:num>
  <w:num w:numId="9" w16cid:durableId="483084565">
    <w:abstractNumId w:val="17"/>
  </w:num>
  <w:num w:numId="10" w16cid:durableId="1618176397">
    <w:abstractNumId w:val="1"/>
  </w:num>
  <w:num w:numId="11" w16cid:durableId="2107577064">
    <w:abstractNumId w:val="5"/>
  </w:num>
  <w:num w:numId="12" w16cid:durableId="587806411">
    <w:abstractNumId w:val="0"/>
  </w:num>
  <w:num w:numId="13" w16cid:durableId="1992295999">
    <w:abstractNumId w:val="2"/>
  </w:num>
  <w:num w:numId="14" w16cid:durableId="1774088201">
    <w:abstractNumId w:val="9"/>
  </w:num>
  <w:num w:numId="15" w16cid:durableId="376587541">
    <w:abstractNumId w:val="8"/>
  </w:num>
  <w:num w:numId="16" w16cid:durableId="977763359">
    <w:abstractNumId w:val="16"/>
  </w:num>
  <w:num w:numId="17" w16cid:durableId="1539246486">
    <w:abstractNumId w:val="3"/>
  </w:num>
  <w:num w:numId="18" w16cid:durableId="1584336482">
    <w:abstractNumId w:val="21"/>
  </w:num>
  <w:num w:numId="19" w16cid:durableId="243926102">
    <w:abstractNumId w:val="18"/>
  </w:num>
  <w:num w:numId="20" w16cid:durableId="241376380">
    <w:abstractNumId w:val="14"/>
  </w:num>
  <w:num w:numId="21" w16cid:durableId="933978823">
    <w:abstractNumId w:val="20"/>
  </w:num>
  <w:num w:numId="22" w16cid:durableId="1836266801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63D"/>
    <w:rsid w:val="00023AC1"/>
    <w:rsid w:val="00052382"/>
    <w:rsid w:val="0005451B"/>
    <w:rsid w:val="0006568A"/>
    <w:rsid w:val="00076F0F"/>
    <w:rsid w:val="00077D9F"/>
    <w:rsid w:val="00084253"/>
    <w:rsid w:val="000D1F49"/>
    <w:rsid w:val="000D7AD5"/>
    <w:rsid w:val="001727CA"/>
    <w:rsid w:val="001C4A3D"/>
    <w:rsid w:val="002462F3"/>
    <w:rsid w:val="002B5265"/>
    <w:rsid w:val="002C56E6"/>
    <w:rsid w:val="00346DE2"/>
    <w:rsid w:val="00361E11"/>
    <w:rsid w:val="003660B7"/>
    <w:rsid w:val="003A7AC2"/>
    <w:rsid w:val="003B4744"/>
    <w:rsid w:val="003F0847"/>
    <w:rsid w:val="0040090B"/>
    <w:rsid w:val="0046302A"/>
    <w:rsid w:val="00487D2D"/>
    <w:rsid w:val="004D2174"/>
    <w:rsid w:val="004D2B5F"/>
    <w:rsid w:val="004D5D62"/>
    <w:rsid w:val="005112D0"/>
    <w:rsid w:val="00577E06"/>
    <w:rsid w:val="00595F08"/>
    <w:rsid w:val="005A3BF7"/>
    <w:rsid w:val="005C4934"/>
    <w:rsid w:val="005F2035"/>
    <w:rsid w:val="005F7990"/>
    <w:rsid w:val="0063739C"/>
    <w:rsid w:val="00650259"/>
    <w:rsid w:val="006E629B"/>
    <w:rsid w:val="00731F26"/>
    <w:rsid w:val="00760D65"/>
    <w:rsid w:val="00770F25"/>
    <w:rsid w:val="007A35A8"/>
    <w:rsid w:val="007B0A85"/>
    <w:rsid w:val="007C6A52"/>
    <w:rsid w:val="0082043E"/>
    <w:rsid w:val="00840667"/>
    <w:rsid w:val="008C51B0"/>
    <w:rsid w:val="008E203A"/>
    <w:rsid w:val="008F23C4"/>
    <w:rsid w:val="0091229C"/>
    <w:rsid w:val="00940E73"/>
    <w:rsid w:val="0098597D"/>
    <w:rsid w:val="009F619A"/>
    <w:rsid w:val="009F6DDE"/>
    <w:rsid w:val="00A07415"/>
    <w:rsid w:val="00A0763D"/>
    <w:rsid w:val="00A2519C"/>
    <w:rsid w:val="00A370A8"/>
    <w:rsid w:val="00A65D5E"/>
    <w:rsid w:val="00A847FB"/>
    <w:rsid w:val="00AB23E1"/>
    <w:rsid w:val="00B104D3"/>
    <w:rsid w:val="00B25CE8"/>
    <w:rsid w:val="00B8746B"/>
    <w:rsid w:val="00BB4CF3"/>
    <w:rsid w:val="00BD4753"/>
    <w:rsid w:val="00BD5CB1"/>
    <w:rsid w:val="00BE62EE"/>
    <w:rsid w:val="00C003BA"/>
    <w:rsid w:val="00C345AA"/>
    <w:rsid w:val="00C46878"/>
    <w:rsid w:val="00C92C07"/>
    <w:rsid w:val="00CB4A51"/>
    <w:rsid w:val="00CD4532"/>
    <w:rsid w:val="00CD47B0"/>
    <w:rsid w:val="00CE6104"/>
    <w:rsid w:val="00CE7918"/>
    <w:rsid w:val="00D0269A"/>
    <w:rsid w:val="00D16163"/>
    <w:rsid w:val="00D25EA7"/>
    <w:rsid w:val="00D26FAE"/>
    <w:rsid w:val="00D27C15"/>
    <w:rsid w:val="00D52353"/>
    <w:rsid w:val="00DB3FAD"/>
    <w:rsid w:val="00DD3380"/>
    <w:rsid w:val="00E464C7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C4D64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FB23C1"/>
  <w15:chartTrackingRefBased/>
  <w15:docId w15:val="{28D7DCC5-E117-45D8-BF1A-9E0ABBC95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026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joplindogs.com/dog-show-products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%22Tri-State%20Kennel%20Club%22%20%3cpositivedogs@joplindogs.com%3e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ladada2001.deviantart.com/art/Blue-Paw-Print-Design-96161431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and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475B38065D6C4D659A99A0A517583C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12B1C4-968B-49E4-BF2C-10A6D23E5833}"/>
      </w:docPartPr>
      <w:docPartBody>
        <w:p w:rsidR="001116B1" w:rsidRDefault="001116B1">
          <w:pPr>
            <w:pStyle w:val="475B38065D6C4D659A99A0A517583C51"/>
          </w:pPr>
          <w:r w:rsidRPr="00346DE2">
            <w:t>First Name</w:t>
          </w:r>
        </w:p>
      </w:docPartBody>
    </w:docPart>
    <w:docPart>
      <w:docPartPr>
        <w:name w:val="578A01B427474E929B93E4DB5675F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70091C-131A-4A75-B118-83F75C2F6731}"/>
      </w:docPartPr>
      <w:docPartBody>
        <w:p w:rsidR="001116B1" w:rsidRDefault="001116B1">
          <w:pPr>
            <w:pStyle w:val="578A01B427474E929B93E4DB5675FC71"/>
          </w:pPr>
          <w:r w:rsidRPr="00346DE2">
            <w:t>Last Name</w:t>
          </w:r>
        </w:p>
      </w:docPartBody>
    </w:docPart>
    <w:docPart>
      <w:docPartPr>
        <w:name w:val="F046B6F705B343C6A6B2B1F90E7F18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1D859D-310A-4672-98E5-BBC74243D53F}"/>
      </w:docPartPr>
      <w:docPartBody>
        <w:p w:rsidR="001116B1" w:rsidRDefault="001116B1">
          <w:pPr>
            <w:pStyle w:val="F046B6F705B343C6A6B2B1F90E7F182A"/>
          </w:pPr>
          <w:r w:rsidRPr="00346DE2">
            <w:t>Address</w:t>
          </w:r>
        </w:p>
      </w:docPartBody>
    </w:docPart>
    <w:docPart>
      <w:docPartPr>
        <w:name w:val="59DAF0215B7544A4B1E54D21E92DBD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F58F53-198B-4DD5-84BB-B9FEB61745A0}"/>
      </w:docPartPr>
      <w:docPartBody>
        <w:p w:rsidR="001116B1" w:rsidRDefault="001116B1">
          <w:pPr>
            <w:pStyle w:val="59DAF0215B7544A4B1E54D21E92DBDAD"/>
          </w:pPr>
          <w:r w:rsidRPr="00346DE2">
            <w:t>City/State/Zip</w:t>
          </w:r>
        </w:p>
      </w:docPartBody>
    </w:docPart>
    <w:docPart>
      <w:docPartPr>
        <w:name w:val="F8CD298FF9B241A194A6AFA51FDEAB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92632E-C4D4-405D-9C34-BB858CC8D1B4}"/>
      </w:docPartPr>
      <w:docPartBody>
        <w:p w:rsidR="001116B1" w:rsidRDefault="001116B1">
          <w:pPr>
            <w:pStyle w:val="F8CD298FF9B241A194A6AFA51FDEAB1A"/>
          </w:pPr>
          <w:r w:rsidRPr="00346DE2">
            <w:t>Home 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6B1"/>
    <w:rsid w:val="00023AC1"/>
    <w:rsid w:val="001116B1"/>
    <w:rsid w:val="002B5265"/>
    <w:rsid w:val="005C4934"/>
    <w:rsid w:val="00917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75B38065D6C4D659A99A0A517583C51">
    <w:name w:val="475B38065D6C4D659A99A0A517583C51"/>
  </w:style>
  <w:style w:type="paragraph" w:customStyle="1" w:styleId="578A01B427474E929B93E4DB5675FC71">
    <w:name w:val="578A01B427474E929B93E4DB5675FC71"/>
  </w:style>
  <w:style w:type="paragraph" w:customStyle="1" w:styleId="F046B6F705B343C6A6B2B1F90E7F182A">
    <w:name w:val="F046B6F705B343C6A6B2B1F90E7F182A"/>
  </w:style>
  <w:style w:type="paragraph" w:customStyle="1" w:styleId="59DAF0215B7544A4B1E54D21E92DBDAD">
    <w:name w:val="59DAF0215B7544A4B1E54D21E92DBDAD"/>
  </w:style>
  <w:style w:type="paragraph" w:customStyle="1" w:styleId="F8CD298FF9B241A194A6AFA51FDEAB1A">
    <w:name w:val="F8CD298FF9B241A194A6AFA51FDEAB1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F08894F-5054-4E1E-A71C-D5E6B3BF5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1</TotalTime>
  <Pages>1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stand</dc:creator>
  <cp:keywords/>
  <dc:description/>
  <cp:lastModifiedBy>Ronda Murphy</cp:lastModifiedBy>
  <cp:revision>2</cp:revision>
  <dcterms:created xsi:type="dcterms:W3CDTF">2024-08-19T21:30:00Z</dcterms:created>
  <dcterms:modified xsi:type="dcterms:W3CDTF">2024-08-19T21:30:00Z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